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E40BB4" w:rsidRDefault="00E40BB4" w:rsidP="00E40BB4">
            <w:pPr>
              <w:pStyle w:val="1"/>
              <w:spacing w:before="61"/>
              <w:ind w:right="2078"/>
              <w:rPr>
                <w:sz w:val="40"/>
                <w:szCs w:val="40"/>
              </w:rPr>
            </w:pPr>
            <w:r>
              <w:t xml:space="preserve"> </w:t>
            </w:r>
            <w:r w:rsidRPr="00E40BB4">
              <w:rPr>
                <w:sz w:val="40"/>
                <w:szCs w:val="40"/>
              </w:rPr>
              <w:t>Правила</w:t>
            </w:r>
            <w:r>
              <w:rPr>
                <w:spacing w:val="-3"/>
                <w:sz w:val="40"/>
                <w:szCs w:val="40"/>
              </w:rPr>
              <w:t xml:space="preserve"> </w:t>
            </w:r>
            <w:r w:rsidRPr="00E40BB4">
              <w:rPr>
                <w:sz w:val="40"/>
                <w:szCs w:val="40"/>
              </w:rPr>
              <w:t>эффективного</w:t>
            </w:r>
            <w:r w:rsidRPr="00E40BB4">
              <w:rPr>
                <w:spacing w:val="-2"/>
                <w:sz w:val="40"/>
                <w:szCs w:val="40"/>
              </w:rPr>
              <w:t xml:space="preserve"> </w:t>
            </w:r>
            <w:r w:rsidRPr="00E40BB4">
              <w:rPr>
                <w:sz w:val="40"/>
                <w:szCs w:val="40"/>
              </w:rPr>
              <w:t>общения</w:t>
            </w:r>
            <w:r w:rsidRPr="00E40BB4">
              <w:rPr>
                <w:spacing w:val="-4"/>
                <w:sz w:val="40"/>
                <w:szCs w:val="40"/>
              </w:rPr>
              <w:t xml:space="preserve"> </w:t>
            </w:r>
            <w:r w:rsidRPr="00E40BB4">
              <w:rPr>
                <w:sz w:val="40"/>
                <w:szCs w:val="40"/>
              </w:rPr>
              <w:t>родителей</w:t>
            </w:r>
            <w:r w:rsidRPr="00E40BB4">
              <w:rPr>
                <w:spacing w:val="-4"/>
                <w:sz w:val="40"/>
                <w:szCs w:val="40"/>
              </w:rPr>
              <w:t xml:space="preserve"> </w:t>
            </w:r>
            <w:r w:rsidRPr="00E40BB4">
              <w:rPr>
                <w:sz w:val="40"/>
                <w:szCs w:val="40"/>
              </w:rPr>
              <w:t>с</w:t>
            </w:r>
            <w:r w:rsidRPr="00E40BB4">
              <w:rPr>
                <w:spacing w:val="-4"/>
                <w:sz w:val="40"/>
                <w:szCs w:val="40"/>
              </w:rPr>
              <w:t xml:space="preserve"> </w:t>
            </w:r>
            <w:r w:rsidRPr="00E40BB4">
              <w:rPr>
                <w:sz w:val="40"/>
                <w:szCs w:val="40"/>
              </w:rPr>
              <w:t>детьми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E40BB4" w:rsidRPr="006A6AFD" w:rsidRDefault="00E00FC8" w:rsidP="00252531">
            <w:pPr>
              <w:pStyle w:val="1"/>
              <w:spacing w:before="244" w:line="310" w:lineRule="exact"/>
              <w:rPr>
                <w:rFonts w:ascii="Sitka Small" w:hAnsi="Sitka Small"/>
                <w:spacing w:val="-8"/>
                <w:sz w:val="24"/>
                <w:szCs w:val="24"/>
              </w:rPr>
            </w:pPr>
            <w:r w:rsidRPr="006A6AFD">
              <w:rPr>
                <w:rFonts w:ascii="Sitka Small" w:hAnsi="Sitka Small"/>
                <w:spacing w:val="-8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При</w:t>
            </w:r>
            <w:r w:rsidR="00E40BB4" w:rsidRPr="006A6AFD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общении</w:t>
            </w:r>
            <w:r w:rsidR="00E40BB4" w:rsidRPr="006A6AFD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с</w:t>
            </w:r>
            <w:r w:rsidR="00E40BB4" w:rsidRPr="006A6AFD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ребёнком</w:t>
            </w:r>
            <w:r w:rsidR="00E40BB4" w:rsidRPr="006A6AFD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Вам</w:t>
            </w:r>
            <w:r w:rsidR="00E40BB4" w:rsidRPr="006A6AFD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помогут</w:t>
            </w:r>
            <w:r w:rsidR="00E40BB4" w:rsidRPr="006A6AFD">
              <w:rPr>
                <w:rFonts w:ascii="Sitka Small" w:hAnsi="Sitka Small"/>
                <w:spacing w:val="-6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эти</w:t>
            </w:r>
            <w:r w:rsidR="00E40BB4" w:rsidRPr="006A6AFD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="00E40BB4" w:rsidRPr="006A6AFD">
              <w:rPr>
                <w:rFonts w:ascii="Sitka Small" w:hAnsi="Sitka Small"/>
                <w:sz w:val="24"/>
                <w:szCs w:val="24"/>
              </w:rPr>
              <w:t>правила:</w:t>
            </w:r>
          </w:p>
          <w:p w:rsidR="00E40BB4" w:rsidRPr="006A6AFD" w:rsidRDefault="00E40BB4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t xml:space="preserve">Правило 1.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Слушая ребенка, дайте ему понять и прочувствовать, что вы понимаете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его состояние, чувства, связанные с тем событием, о котором он вам рассказывает. Для</w:t>
            </w:r>
            <w:r w:rsidRPr="006A6AFD">
              <w:rPr>
                <w:rFonts w:ascii="Sitka Small" w:hAnsi="Sitka Small" w:cs="Arial"/>
                <w:spacing w:val="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>этого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>выслушайте</w:t>
            </w:r>
            <w:r w:rsidRPr="006A6AFD">
              <w:rPr>
                <w:rFonts w:ascii="Sitka Small" w:hAnsi="Sitka Small" w:cs="Arial"/>
                <w:spacing w:val="-1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>ребенка,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>а</w:t>
            </w:r>
            <w:r w:rsidRPr="006A6AFD">
              <w:rPr>
                <w:rFonts w:ascii="Sitka Small" w:hAnsi="Sitka Small" w:cs="Arial"/>
                <w:spacing w:val="-1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затем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своими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словами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повторите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то,</w:t>
            </w:r>
            <w:r w:rsidRPr="006A6AFD">
              <w:rPr>
                <w:rFonts w:ascii="Sitka Small" w:hAnsi="Sitka Small" w:cs="Arial"/>
                <w:spacing w:val="-1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что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он</w:t>
            </w:r>
            <w:r w:rsidRPr="006A6AFD">
              <w:rPr>
                <w:rFonts w:ascii="Sitka Small" w:hAnsi="Sitka Small" w:cs="Arial"/>
                <w:spacing w:val="-10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вам</w:t>
            </w:r>
            <w:r w:rsidRPr="006A6AFD">
              <w:rPr>
                <w:rFonts w:ascii="Sitka Small" w:hAnsi="Sitka Small" w:cs="Arial"/>
                <w:spacing w:val="-7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рассказал.</w:t>
            </w:r>
            <w:r w:rsidRPr="006A6AFD">
              <w:rPr>
                <w:rFonts w:ascii="Sitka Small" w:hAnsi="Sitka Small" w:cs="Arial"/>
                <w:spacing w:val="-10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Вы</w:t>
            </w:r>
            <w:r w:rsidRPr="006A6AFD">
              <w:rPr>
                <w:rFonts w:ascii="Sitka Small" w:hAnsi="Sitka Small" w:cs="Arial"/>
                <w:spacing w:val="-6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убьете</w:t>
            </w:r>
            <w:r w:rsidRPr="006A6AFD">
              <w:rPr>
                <w:rFonts w:ascii="Sitka Small" w:hAnsi="Sitka Small" w:cs="Arial"/>
                <w:spacing w:val="-7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сразу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трех</w:t>
            </w:r>
            <w:r w:rsidRPr="006A6AFD">
              <w:rPr>
                <w:rFonts w:ascii="Sitka Small" w:hAnsi="Sitka Small" w:cs="Arial"/>
                <w:spacing w:val="-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зайцев:</w:t>
            </w:r>
          </w:p>
          <w:p w:rsidR="00E40BB4" w:rsidRPr="006A6AFD" w:rsidRDefault="00E40BB4" w:rsidP="00252531">
            <w:pPr>
              <w:pStyle w:val="a0"/>
              <w:numPr>
                <w:ilvl w:val="0"/>
                <w:numId w:val="5"/>
              </w:numPr>
              <w:tabs>
                <w:tab w:val="left" w:pos="802"/>
              </w:tabs>
              <w:adjustRightInd/>
              <w:spacing w:after="0" w:line="240" w:lineRule="auto"/>
              <w:ind w:left="0" w:firstLine="0"/>
              <w:rPr>
                <w:rFonts w:ascii="Sitka Small" w:hAnsi="Sitka Small" w:cs="Arial"/>
                <w:sz w:val="24"/>
              </w:rPr>
            </w:pPr>
            <w:r w:rsidRPr="006A6AFD">
              <w:rPr>
                <w:rFonts w:ascii="Sitka Small" w:hAnsi="Sitka Small" w:cs="Arial"/>
                <w:sz w:val="24"/>
              </w:rPr>
              <w:t>ребенок</w:t>
            </w:r>
            <w:r w:rsidRPr="006A6AFD">
              <w:rPr>
                <w:rFonts w:ascii="Sitka Small" w:hAnsi="Sitka Small" w:cs="Arial"/>
                <w:spacing w:val="-9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убедится,</w:t>
            </w:r>
            <w:r w:rsidRPr="006A6AFD">
              <w:rPr>
                <w:rFonts w:ascii="Sitka Small" w:hAnsi="Sitka Small" w:cs="Arial"/>
                <w:spacing w:val="-9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что</w:t>
            </w:r>
            <w:r w:rsidRPr="006A6AFD">
              <w:rPr>
                <w:rFonts w:ascii="Sitka Small" w:hAnsi="Sitka Small" w:cs="Arial"/>
                <w:spacing w:val="-6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вы</w:t>
            </w:r>
            <w:r w:rsidRPr="006A6AFD">
              <w:rPr>
                <w:rFonts w:ascii="Sitka Small" w:hAnsi="Sitka Small" w:cs="Arial"/>
                <w:spacing w:val="-8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его</w:t>
            </w:r>
            <w:r w:rsidRPr="006A6AFD">
              <w:rPr>
                <w:rFonts w:ascii="Sitka Small" w:hAnsi="Sitka Small" w:cs="Arial"/>
                <w:spacing w:val="-8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слышите;</w:t>
            </w:r>
          </w:p>
          <w:p w:rsidR="00E40BB4" w:rsidRPr="006A6AFD" w:rsidRDefault="00E40BB4" w:rsidP="00252531">
            <w:pPr>
              <w:pStyle w:val="a0"/>
              <w:numPr>
                <w:ilvl w:val="0"/>
                <w:numId w:val="5"/>
              </w:numPr>
              <w:tabs>
                <w:tab w:val="left" w:pos="802"/>
              </w:tabs>
              <w:adjustRightInd/>
              <w:spacing w:after="0" w:line="240" w:lineRule="auto"/>
              <w:ind w:left="0" w:firstLine="0"/>
              <w:rPr>
                <w:rFonts w:ascii="Sitka Small" w:hAnsi="Sitka Small" w:cs="Arial"/>
                <w:sz w:val="24"/>
              </w:rPr>
            </w:pPr>
            <w:r w:rsidRPr="006A6AFD">
              <w:rPr>
                <w:rFonts w:ascii="Sitka Small" w:hAnsi="Sitka Small" w:cs="Arial"/>
                <w:sz w:val="24"/>
              </w:rPr>
              <w:t>ребенок сможет услышать самого себя как бы со стороны и лучше осознать свои</w:t>
            </w:r>
            <w:r w:rsidRPr="006A6AFD">
              <w:rPr>
                <w:rFonts w:ascii="Sitka Small" w:hAnsi="Sitka Small" w:cs="Arial"/>
                <w:spacing w:val="-65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чувства;</w:t>
            </w:r>
          </w:p>
          <w:p w:rsidR="00E40BB4" w:rsidRPr="006A6AFD" w:rsidRDefault="00E40BB4" w:rsidP="00252531">
            <w:pPr>
              <w:pStyle w:val="a0"/>
              <w:numPr>
                <w:ilvl w:val="0"/>
                <w:numId w:val="5"/>
              </w:numPr>
              <w:tabs>
                <w:tab w:val="left" w:pos="802"/>
              </w:tabs>
              <w:adjustRightInd/>
              <w:spacing w:after="0" w:line="240" w:lineRule="auto"/>
              <w:ind w:left="0" w:firstLine="0"/>
              <w:rPr>
                <w:rFonts w:ascii="Sitka Small" w:hAnsi="Sitka Small" w:cs="Arial"/>
                <w:sz w:val="24"/>
              </w:rPr>
            </w:pPr>
            <w:r w:rsidRPr="006A6AFD">
              <w:rPr>
                <w:rFonts w:ascii="Sitka Small" w:hAnsi="Sitka Small" w:cs="Arial"/>
                <w:sz w:val="24"/>
              </w:rPr>
              <w:t>ребенок</w:t>
            </w:r>
            <w:r w:rsidRPr="006A6AFD">
              <w:rPr>
                <w:rFonts w:ascii="Sitka Small" w:hAnsi="Sitka Small" w:cs="Arial"/>
                <w:spacing w:val="-4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убедится,</w:t>
            </w:r>
            <w:r w:rsidRPr="006A6AFD">
              <w:rPr>
                <w:rFonts w:ascii="Sitka Small" w:hAnsi="Sitka Small" w:cs="Arial"/>
                <w:spacing w:val="-3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что</w:t>
            </w:r>
            <w:r w:rsidRPr="006A6AFD">
              <w:rPr>
                <w:rFonts w:ascii="Sitka Small" w:hAnsi="Sitka Small" w:cs="Arial"/>
                <w:spacing w:val="-1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вы</w:t>
            </w:r>
            <w:r w:rsidRPr="006A6AFD">
              <w:rPr>
                <w:rFonts w:ascii="Sitka Small" w:hAnsi="Sitka Small" w:cs="Arial"/>
                <w:spacing w:val="-2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его поняли</w:t>
            </w:r>
            <w:r w:rsidRPr="006A6AFD">
              <w:rPr>
                <w:rFonts w:ascii="Sitka Small" w:hAnsi="Sitka Small" w:cs="Arial"/>
                <w:spacing w:val="-3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правильно.</w:t>
            </w:r>
          </w:p>
          <w:p w:rsidR="00E40BB4" w:rsidRPr="006A6AFD" w:rsidRDefault="00E40BB4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z w:val="24"/>
                <w:szCs w:val="24"/>
              </w:rPr>
              <w:t>Поглощенный</w:t>
            </w:r>
            <w:r w:rsidRPr="006A6AFD">
              <w:rPr>
                <w:rFonts w:ascii="Sitka Small" w:hAnsi="Sitka Small" w:cs="Arial"/>
                <w:spacing w:val="-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проблемой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или</w:t>
            </w:r>
            <w:r w:rsidRPr="006A6AFD">
              <w:rPr>
                <w:rFonts w:ascii="Sitka Small" w:hAnsi="Sitka Small" w:cs="Arial"/>
                <w:spacing w:val="-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чем-то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еще</w:t>
            </w:r>
            <w:r w:rsidRPr="006A6AFD">
              <w:rPr>
                <w:rFonts w:ascii="Sitka Small" w:hAnsi="Sitka Small" w:cs="Arial"/>
                <w:spacing w:val="-6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расстроенный</w:t>
            </w:r>
            <w:r w:rsidRPr="006A6AFD">
              <w:rPr>
                <w:rFonts w:ascii="Sitka Small" w:hAnsi="Sitka Small" w:cs="Arial"/>
                <w:spacing w:val="-7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человек</w:t>
            </w:r>
            <w:r w:rsidRPr="006A6AFD">
              <w:rPr>
                <w:rFonts w:ascii="Sitka Small" w:hAnsi="Sitka Small" w:cs="Arial"/>
                <w:spacing w:val="-9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обычно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теряет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ощущение перспективы. Внимательно слушая, мы помогаем ребенку разобраться в</w:t>
            </w:r>
            <w:r w:rsidRPr="006A6AFD">
              <w:rPr>
                <w:rFonts w:ascii="Sitka Small" w:hAnsi="Sitka Small" w:cs="Arial"/>
                <w:spacing w:val="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вопросе,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«переварить»</w:t>
            </w:r>
            <w:r w:rsidRPr="006A6AFD">
              <w:rPr>
                <w:rFonts w:ascii="Sitka Small" w:hAnsi="Sitka Small" w:cs="Arial"/>
                <w:spacing w:val="-1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проблему.</w:t>
            </w:r>
          </w:p>
          <w:p w:rsidR="00E40BB4" w:rsidRPr="006A6AFD" w:rsidRDefault="00E40BB4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t>Правило</w:t>
            </w:r>
            <w:r w:rsidRPr="006A6AFD">
              <w:rPr>
                <w:rFonts w:ascii="Sitka Small" w:hAnsi="Sitka Small" w:cs="Arial"/>
                <w:b/>
                <w:spacing w:val="-8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t>2.</w:t>
            </w:r>
            <w:r w:rsidRPr="006A6AFD">
              <w:rPr>
                <w:rFonts w:ascii="Sitka Small" w:hAnsi="Sitka Small" w:cs="Arial"/>
                <w:b/>
                <w:spacing w:val="-8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Слушая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ребенка,</w:t>
            </w:r>
            <w:r w:rsidRPr="006A6AFD">
              <w:rPr>
                <w:rFonts w:ascii="Sitka Small" w:hAnsi="Sitka Small" w:cs="Arial"/>
                <w:spacing w:val="-10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следите</w:t>
            </w:r>
            <w:r w:rsidRPr="006A6AFD">
              <w:rPr>
                <w:rFonts w:ascii="Sitka Small" w:hAnsi="Sitka Small" w:cs="Arial"/>
                <w:spacing w:val="-9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за</w:t>
            </w:r>
            <w:r w:rsidRPr="006A6AFD">
              <w:rPr>
                <w:rFonts w:ascii="Sitka Small" w:hAnsi="Sitka Small" w:cs="Arial"/>
                <w:spacing w:val="-8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его</w:t>
            </w:r>
            <w:r w:rsidRPr="006A6AFD">
              <w:rPr>
                <w:rFonts w:ascii="Sitka Small" w:hAnsi="Sitka Small" w:cs="Arial"/>
                <w:spacing w:val="-8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мимикой</w:t>
            </w:r>
            <w:r w:rsidRPr="006A6AFD">
              <w:rPr>
                <w:rFonts w:ascii="Sitka Small" w:hAnsi="Sitka Small" w:cs="Arial"/>
                <w:spacing w:val="-9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и</w:t>
            </w:r>
            <w:r w:rsidRPr="006A6AFD">
              <w:rPr>
                <w:rFonts w:ascii="Sitka Small" w:hAnsi="Sitka Small" w:cs="Arial"/>
                <w:spacing w:val="-10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жестами,</w:t>
            </w:r>
            <w:r w:rsidRPr="006A6AFD">
              <w:rPr>
                <w:rFonts w:ascii="Sitka Small" w:hAnsi="Sitka Small" w:cs="Arial"/>
                <w:spacing w:val="-16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анализируйте</w:t>
            </w:r>
            <w:r w:rsidRPr="006A6AFD">
              <w:rPr>
                <w:rFonts w:ascii="Sitka Small" w:hAnsi="Sitka Small" w:cs="Arial"/>
                <w:spacing w:val="-1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их.</w:t>
            </w:r>
          </w:p>
          <w:p w:rsidR="00E40BB4" w:rsidRPr="006A6AFD" w:rsidRDefault="00E40BB4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Иногда</w:t>
            </w:r>
            <w:r w:rsidRPr="006A6AFD">
              <w:rPr>
                <w:rFonts w:ascii="Sitka Small" w:hAnsi="Sitka Small" w:cs="Arial"/>
                <w:spacing w:val="-1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дети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уверяют</w:t>
            </w:r>
            <w:r w:rsidRPr="006A6AFD">
              <w:rPr>
                <w:rFonts w:ascii="Sitka Small" w:hAnsi="Sitka Small" w:cs="Arial"/>
                <w:spacing w:val="-1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нас,</w:t>
            </w:r>
            <w:r w:rsidRPr="006A6AFD">
              <w:rPr>
                <w:rFonts w:ascii="Sitka Small" w:hAnsi="Sitka Small" w:cs="Arial"/>
                <w:spacing w:val="-1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что</w:t>
            </w:r>
            <w:r w:rsidRPr="006A6AFD">
              <w:rPr>
                <w:rFonts w:ascii="Sitka Small" w:hAnsi="Sitka Small" w:cs="Arial"/>
                <w:spacing w:val="-1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у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них</w:t>
            </w:r>
            <w:r w:rsidRPr="006A6AFD">
              <w:rPr>
                <w:rFonts w:ascii="Sitka Small" w:hAnsi="Sitka Small" w:cs="Arial"/>
                <w:spacing w:val="-1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все</w:t>
            </w:r>
            <w:r w:rsidRPr="006A6AFD">
              <w:rPr>
                <w:rFonts w:ascii="Sitka Small" w:hAnsi="Sitka Small" w:cs="Arial"/>
                <w:spacing w:val="-8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в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порядке,</w:t>
            </w:r>
            <w:r w:rsidRPr="006A6AFD">
              <w:rPr>
                <w:rFonts w:ascii="Sitka Small" w:hAnsi="Sitka Small" w:cs="Arial"/>
                <w:spacing w:val="-10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>но</w:t>
            </w:r>
            <w:r w:rsidRPr="006A6AFD">
              <w:rPr>
                <w:rFonts w:ascii="Sitka Small" w:hAnsi="Sitka Small" w:cs="Arial"/>
                <w:spacing w:val="-8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дрожащий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подбородок</w:t>
            </w:r>
            <w:r w:rsidRPr="006A6AFD">
              <w:rPr>
                <w:rFonts w:ascii="Sitka Small" w:hAnsi="Sitka Small" w:cs="Arial"/>
                <w:spacing w:val="-9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или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блестящие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глаза говорят совсем о другом. Когда слова и мимика не совпадают, всегда отдавайте</w:t>
            </w:r>
            <w:r w:rsidRPr="006A6AFD">
              <w:rPr>
                <w:rFonts w:ascii="Sitka Small" w:hAnsi="Sitka Small" w:cs="Arial"/>
                <w:spacing w:val="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предпочтение</w:t>
            </w:r>
            <w:r w:rsidRPr="006A6AFD">
              <w:rPr>
                <w:rFonts w:ascii="Sitka Small" w:hAnsi="Sitka Small" w:cs="Arial"/>
                <w:spacing w:val="-1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мимике,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выражению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лица,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позе,</w:t>
            </w:r>
            <w:r w:rsidRPr="006A6AFD">
              <w:rPr>
                <w:rFonts w:ascii="Sitka Small" w:hAnsi="Sitka Small" w:cs="Arial"/>
                <w:spacing w:val="-1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жестам,</w:t>
            </w:r>
            <w:r w:rsidRPr="006A6AFD">
              <w:rPr>
                <w:rFonts w:ascii="Sitka Small" w:hAnsi="Sitka Small" w:cs="Arial"/>
                <w:spacing w:val="-6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тону</w:t>
            </w:r>
            <w:r w:rsidRPr="006A6AFD">
              <w:rPr>
                <w:rFonts w:ascii="Sitka Small" w:hAnsi="Sitka Small" w:cs="Arial"/>
                <w:spacing w:val="-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голоса.</w:t>
            </w:r>
          </w:p>
          <w:p w:rsidR="00E40BB4" w:rsidRPr="006A6AFD" w:rsidRDefault="00E40BB4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t xml:space="preserve">Правило 3.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Поддерживайте и подбадривайте ребенка без слов. Улыбнитесь,</w:t>
            </w:r>
            <w:r w:rsidRPr="006A6AFD">
              <w:rPr>
                <w:rFonts w:ascii="Sitka Small" w:hAnsi="Sitka Small" w:cs="Arial"/>
                <w:spacing w:val="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обнимите,</w:t>
            </w:r>
            <w:r w:rsidRPr="006A6AFD">
              <w:rPr>
                <w:rFonts w:ascii="Sitka Small" w:hAnsi="Sitka Small" w:cs="Arial"/>
                <w:spacing w:val="-1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подмигните,</w:t>
            </w:r>
            <w:r w:rsidRPr="006A6AFD">
              <w:rPr>
                <w:rFonts w:ascii="Sitka Small" w:hAnsi="Sitka Small" w:cs="Arial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потрепите</w:t>
            </w:r>
            <w:proofErr w:type="spellEnd"/>
            <w:r w:rsidRPr="006A6AFD">
              <w:rPr>
                <w:rFonts w:ascii="Sitka Small" w:hAnsi="Sitka Small" w:cs="Arial"/>
                <w:spacing w:val="-16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по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плечу,</w:t>
            </w:r>
            <w:r w:rsidRPr="006A6AFD">
              <w:rPr>
                <w:rFonts w:ascii="Sitka Small" w:hAnsi="Sitka Small" w:cs="Arial"/>
                <w:spacing w:val="-1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кивайте</w:t>
            </w:r>
            <w:r w:rsidRPr="006A6AFD">
              <w:rPr>
                <w:rFonts w:ascii="Sitka Small" w:hAnsi="Sitka Small" w:cs="Arial"/>
                <w:spacing w:val="-9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головой,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смотрите</w:t>
            </w:r>
            <w:r w:rsidRPr="006A6AFD">
              <w:rPr>
                <w:rFonts w:ascii="Sitka Small" w:hAnsi="Sitka Small" w:cs="Arial"/>
                <w:spacing w:val="-10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в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>глаза,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возьмите</w:t>
            </w:r>
            <w:r w:rsidRPr="006A6AFD">
              <w:rPr>
                <w:rFonts w:ascii="Sitka Small" w:hAnsi="Sitka Small" w:cs="Arial"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за</w:t>
            </w:r>
            <w:r w:rsidRPr="006A6AFD">
              <w:rPr>
                <w:rFonts w:ascii="Sitka Small" w:hAnsi="Sitka Small" w:cs="Arial"/>
                <w:spacing w:val="-6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руку.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lastRenderedPageBreak/>
              <w:t>Правило</w:t>
            </w:r>
            <w:r w:rsidRPr="006A6AFD">
              <w:rPr>
                <w:rFonts w:ascii="Sitka Small" w:hAnsi="Sitka Small" w:cs="Arial"/>
                <w:b/>
                <w:spacing w:val="-1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t>4.</w:t>
            </w:r>
            <w:r w:rsidRPr="006A6AFD">
              <w:rPr>
                <w:rFonts w:ascii="Sitka Small" w:hAnsi="Sitka Small" w:cs="Arial"/>
                <w:b/>
                <w:spacing w:val="-9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Следите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за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тем,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каким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тоном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вы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отвечаете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на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вопросы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ребенка.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Ваш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тон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z w:val="24"/>
                <w:szCs w:val="24"/>
              </w:rPr>
              <w:t>«говорит» не менее ясно, чем ваши слова. Он не должен быть насмешливым. У вас может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не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быть готовых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ответов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на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все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вопросы.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t>Правило</w:t>
            </w:r>
            <w:r w:rsidRPr="006A6AFD">
              <w:rPr>
                <w:rFonts w:ascii="Sitka Small" w:hAnsi="Sitka Small" w:cs="Arial"/>
                <w:b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b/>
                <w:sz w:val="24"/>
                <w:szCs w:val="24"/>
              </w:rPr>
              <w:t>5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.</w:t>
            </w:r>
            <w:r w:rsidRPr="006A6AFD">
              <w:rPr>
                <w:rFonts w:ascii="Sitka Small" w:hAnsi="Sitka Small" w:cs="Arial"/>
                <w:spacing w:val="-7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Поощряя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ребенка,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поддерживайте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разговор,</w:t>
            </w:r>
            <w:r w:rsidRPr="006A6AFD">
              <w:rPr>
                <w:rFonts w:ascii="Sitka Small" w:hAnsi="Sitka Small" w:cs="Arial"/>
                <w:spacing w:val="-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демонстрируйте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вашу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z w:val="24"/>
                <w:szCs w:val="24"/>
              </w:rPr>
              <w:t>заинтересованность в том, что он вам рассказывает. Например, спросите: «А что было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дальше?»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или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«Расскажи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мне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об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этом...»</w:t>
            </w:r>
          </w:p>
          <w:p w:rsidR="00252531" w:rsidRPr="006A6AFD" w:rsidRDefault="00252531" w:rsidP="00252531">
            <w:pPr>
              <w:pStyle w:val="a0"/>
              <w:numPr>
                <w:ilvl w:val="0"/>
                <w:numId w:val="6"/>
              </w:numPr>
              <w:tabs>
                <w:tab w:val="left" w:pos="835"/>
              </w:tabs>
              <w:adjustRightInd/>
              <w:spacing w:after="0" w:line="240" w:lineRule="auto"/>
              <w:ind w:left="0" w:firstLine="0"/>
              <w:rPr>
                <w:rFonts w:ascii="Sitka Small" w:hAnsi="Sitka Small" w:cs="Arial"/>
                <w:sz w:val="24"/>
              </w:rPr>
            </w:pPr>
            <w:r w:rsidRPr="006A6AFD">
              <w:rPr>
                <w:rFonts w:ascii="Sitka Small" w:hAnsi="Sitka Small" w:cs="Arial"/>
                <w:sz w:val="24"/>
              </w:rPr>
              <w:t>Используйте время, проводимое вместе с ребёнком, играя в игры, которые вы</w:t>
            </w:r>
            <w:r w:rsidRPr="006A6AFD">
              <w:rPr>
                <w:rFonts w:ascii="Sitka Small" w:hAnsi="Sitka Small" w:cs="Arial"/>
                <w:spacing w:val="1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знаете с детства. Это должно легко включаться, укладываться в семейный стиль</w:t>
            </w:r>
            <w:r w:rsidRPr="006A6AFD">
              <w:rPr>
                <w:rFonts w:ascii="Sitka Small" w:hAnsi="Sitka Small" w:cs="Arial"/>
                <w:spacing w:val="1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взаимодействия</w:t>
            </w:r>
            <w:r w:rsidRPr="006A6AFD">
              <w:rPr>
                <w:rFonts w:ascii="Sitka Small" w:hAnsi="Sitka Small" w:cs="Arial"/>
                <w:spacing w:val="-4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ребенком,</w:t>
            </w:r>
            <w:r w:rsidRPr="006A6AFD">
              <w:rPr>
                <w:rFonts w:ascii="Sitka Small" w:hAnsi="Sitka Small" w:cs="Arial"/>
                <w:spacing w:val="-5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быть</w:t>
            </w:r>
            <w:r w:rsidRPr="006A6AFD">
              <w:rPr>
                <w:rFonts w:ascii="Sitka Small" w:hAnsi="Sitka Small" w:cs="Arial"/>
                <w:spacing w:val="-4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естественным</w:t>
            </w:r>
            <w:r w:rsidRPr="006A6AFD">
              <w:rPr>
                <w:rFonts w:ascii="Sitka Small" w:hAnsi="Sitka Small" w:cs="Arial"/>
                <w:spacing w:val="-3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и</w:t>
            </w:r>
            <w:r w:rsidRPr="006A6AFD">
              <w:rPr>
                <w:rFonts w:ascii="Sitka Small" w:hAnsi="Sitka Small" w:cs="Arial"/>
                <w:spacing w:val="-6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логичным</w:t>
            </w:r>
            <w:r w:rsidRPr="006A6AFD">
              <w:rPr>
                <w:rFonts w:ascii="Sitka Small" w:hAnsi="Sitka Small" w:cs="Arial"/>
                <w:spacing w:val="-5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развитием</w:t>
            </w:r>
            <w:r w:rsidRPr="006A6AFD">
              <w:rPr>
                <w:rFonts w:ascii="Sitka Small" w:hAnsi="Sitka Small" w:cs="Arial"/>
                <w:spacing w:val="-4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этих</w:t>
            </w:r>
            <w:r w:rsidRPr="006A6AFD">
              <w:rPr>
                <w:rFonts w:ascii="Sitka Small" w:hAnsi="Sitka Small" w:cs="Arial"/>
                <w:spacing w:val="-3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отношений.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z w:val="24"/>
                <w:szCs w:val="24"/>
              </w:rPr>
              <w:t>Например, ручки можно развивать, перебирая с бабушкой гречку, общую координацию –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плавая,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делая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с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папой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зарядку,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лазая по деревьям</w:t>
            </w:r>
            <w:r w:rsidRPr="006A6AFD">
              <w:rPr>
                <w:rFonts w:ascii="Sitka Small" w:hAnsi="Sitka Small" w:cs="Arial"/>
                <w:spacing w:val="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на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даче.</w:t>
            </w:r>
            <w:r w:rsidRPr="006A6AFD">
              <w:rPr>
                <w:rFonts w:ascii="Sitka Small" w:hAnsi="Sitka Small" w:cs="Arial"/>
                <w:spacing w:val="-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А</w:t>
            </w:r>
            <w:r w:rsidRPr="006A6AFD">
              <w:rPr>
                <w:rFonts w:ascii="Sitka Small" w:hAnsi="Sitka Small" w:cs="Arial"/>
                <w:spacing w:val="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для развития</w:t>
            </w:r>
            <w:r w:rsidRPr="006A6AFD">
              <w:rPr>
                <w:rFonts w:ascii="Sitka Small" w:hAnsi="Sitka Small" w:cs="Arial"/>
                <w:spacing w:val="-4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речи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и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z w:val="24"/>
                <w:szCs w:val="24"/>
              </w:rPr>
              <w:t>кругозора нужно просто... говорить с ребенком (при этом решается множество и более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тонких психологических</w:t>
            </w:r>
            <w:r w:rsidRPr="006A6AFD">
              <w:rPr>
                <w:rFonts w:ascii="Sitka Small" w:hAnsi="Sitka Small" w:cs="Arial"/>
                <w:spacing w:val="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проблем).</w:t>
            </w:r>
          </w:p>
          <w:p w:rsidR="00252531" w:rsidRPr="006A6AFD" w:rsidRDefault="00252531" w:rsidP="00252531">
            <w:pPr>
              <w:pStyle w:val="a0"/>
              <w:numPr>
                <w:ilvl w:val="0"/>
                <w:numId w:val="6"/>
              </w:numPr>
              <w:tabs>
                <w:tab w:val="left" w:pos="835"/>
              </w:tabs>
              <w:adjustRightInd/>
              <w:spacing w:after="0" w:line="240" w:lineRule="auto"/>
              <w:ind w:left="0" w:firstLine="0"/>
              <w:rPr>
                <w:rFonts w:ascii="Sitka Small" w:hAnsi="Sitka Small" w:cs="Arial"/>
                <w:sz w:val="24"/>
              </w:rPr>
            </w:pPr>
            <w:r w:rsidRPr="006A6AFD">
              <w:rPr>
                <w:rFonts w:ascii="Sitka Small" w:hAnsi="Sitka Small" w:cs="Arial"/>
                <w:sz w:val="24"/>
              </w:rPr>
              <w:t>Использование</w:t>
            </w:r>
            <w:r w:rsidRPr="006A6AFD">
              <w:rPr>
                <w:rFonts w:ascii="Sitka Small" w:hAnsi="Sitka Small" w:cs="Arial"/>
                <w:spacing w:val="-3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элементов</w:t>
            </w:r>
            <w:r w:rsidRPr="006A6AFD">
              <w:rPr>
                <w:rFonts w:ascii="Sitka Small" w:hAnsi="Sitka Small" w:cs="Arial"/>
                <w:spacing w:val="-5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массажа</w:t>
            </w:r>
            <w:r w:rsidRPr="006A6AFD">
              <w:rPr>
                <w:rFonts w:ascii="Sitka Small" w:hAnsi="Sitka Small" w:cs="Arial"/>
                <w:spacing w:val="-2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и</w:t>
            </w:r>
            <w:r w:rsidRPr="006A6AFD">
              <w:rPr>
                <w:rFonts w:ascii="Sitka Small" w:hAnsi="Sitka Small" w:cs="Arial"/>
                <w:spacing w:val="-2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даже</w:t>
            </w:r>
            <w:r w:rsidRPr="006A6AFD">
              <w:rPr>
                <w:rFonts w:ascii="Sitka Small" w:hAnsi="Sitka Small" w:cs="Arial"/>
                <w:spacing w:val="-3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простое</w:t>
            </w:r>
            <w:r w:rsidRPr="006A6AFD">
              <w:rPr>
                <w:rFonts w:ascii="Sitka Small" w:hAnsi="Sitka Small" w:cs="Arial"/>
                <w:spacing w:val="-5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растирание</w:t>
            </w:r>
            <w:r w:rsidRPr="006A6AFD">
              <w:rPr>
                <w:rFonts w:ascii="Sitka Small" w:hAnsi="Sitka Small" w:cs="Arial"/>
                <w:spacing w:val="-2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тела</w:t>
            </w:r>
            <w:r w:rsidRPr="006A6AFD">
              <w:rPr>
                <w:rFonts w:ascii="Sitka Small" w:hAnsi="Sitka Small" w:cs="Arial"/>
                <w:spacing w:val="-2"/>
                <w:sz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</w:rPr>
              <w:t>также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z w:val="24"/>
                <w:szCs w:val="24"/>
              </w:rPr>
              <w:t>способствуют снятию мышечного напряжения. В этом случае совсем не обязательно</w:t>
            </w:r>
            <w:r w:rsidRPr="006A6AFD">
              <w:rPr>
                <w:rFonts w:ascii="Sitka Small" w:hAnsi="Sitka Small" w:cs="Arial"/>
                <w:spacing w:val="-6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прибегать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к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помощи</w:t>
            </w:r>
            <w:r w:rsidRPr="006A6AFD">
              <w:rPr>
                <w:rFonts w:ascii="Sitka Small" w:hAnsi="Sitka Small" w:cs="Arial"/>
                <w:spacing w:val="-5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медицинских специалистов.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Вы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можете</w:t>
            </w:r>
            <w:r w:rsidRPr="006A6AFD">
              <w:rPr>
                <w:rFonts w:ascii="Sitka Small" w:hAnsi="Sitka Small" w:cs="Arial"/>
                <w:spacing w:val="66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сами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применить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  <w:r w:rsidRPr="006A6AFD">
              <w:rPr>
                <w:rFonts w:ascii="Sitka Small" w:hAnsi="Sitka Small" w:cs="Arial"/>
                <w:sz w:val="24"/>
                <w:szCs w:val="24"/>
              </w:rPr>
              <w:t>простейшие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элементы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массажа</w:t>
            </w:r>
            <w:r w:rsidRPr="006A6AFD">
              <w:rPr>
                <w:rFonts w:ascii="Sitka Small" w:hAnsi="Sitka Small" w:cs="Arial"/>
                <w:spacing w:val="-2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или</w:t>
            </w:r>
            <w:r w:rsidRPr="006A6AFD">
              <w:rPr>
                <w:rFonts w:ascii="Sitka Small" w:hAnsi="Sitka Small" w:cs="Arial"/>
                <w:spacing w:val="-3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просто обнять</w:t>
            </w:r>
            <w:r w:rsidRPr="006A6AFD">
              <w:rPr>
                <w:rFonts w:ascii="Sitka Small" w:hAnsi="Sitka Small" w:cs="Arial"/>
                <w:spacing w:val="-1"/>
                <w:sz w:val="24"/>
                <w:szCs w:val="24"/>
              </w:rPr>
              <w:t xml:space="preserve"> </w:t>
            </w:r>
            <w:r w:rsidRPr="006A6AFD">
              <w:rPr>
                <w:rFonts w:ascii="Sitka Small" w:hAnsi="Sitka Small" w:cs="Arial"/>
                <w:sz w:val="24"/>
                <w:szCs w:val="24"/>
              </w:rPr>
              <w:t>ребенка.</w:t>
            </w:r>
          </w:p>
          <w:p w:rsidR="00252531" w:rsidRPr="006A6AFD" w:rsidRDefault="00252531" w:rsidP="00252531">
            <w:pPr>
              <w:pStyle w:val="a5"/>
              <w:spacing w:line="240" w:lineRule="auto"/>
              <w:rPr>
                <w:rFonts w:ascii="Sitka Small" w:hAnsi="Sitka Small" w:cs="Arial"/>
                <w:sz w:val="24"/>
                <w:szCs w:val="24"/>
              </w:rPr>
            </w:pPr>
          </w:p>
          <w:p w:rsidR="00252531" w:rsidRPr="00252531" w:rsidRDefault="00252531" w:rsidP="00252531">
            <w:pPr>
              <w:pStyle w:val="a5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52531" w:rsidRDefault="00252531" w:rsidP="00E40BB4">
            <w:pPr>
              <w:pStyle w:val="a5"/>
              <w:ind w:left="100" w:right="148" w:firstLine="540"/>
            </w:pPr>
          </w:p>
          <w:p w:rsidR="00E40BB4" w:rsidRPr="00E40BB4" w:rsidRDefault="00E40BB4" w:rsidP="00E40BB4"/>
          <w:p w:rsidR="00E40BB4" w:rsidRDefault="00E40BB4" w:rsidP="00970ECC">
            <w:pPr>
              <w:pStyle w:val="a5"/>
              <w:ind w:right="113"/>
              <w:rPr>
                <w:spacing w:val="1"/>
              </w:rPr>
            </w:pPr>
          </w:p>
          <w:p w:rsidR="003E2287" w:rsidRPr="0056708E" w:rsidRDefault="003E2287" w:rsidP="00970ECC">
            <w:pPr>
              <w:pStyle w:val="a5"/>
              <w:ind w:right="11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  <w:bookmarkStart w:id="0" w:name="_GoBack"/>
        <w:bookmarkEnd w:id="0"/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792" w:rsidRDefault="00B60792" w:rsidP="00590471">
      <w:r>
        <w:separator/>
      </w:r>
    </w:p>
  </w:endnote>
  <w:endnote w:type="continuationSeparator" w:id="0">
    <w:p w:rsidR="00B60792" w:rsidRDefault="00B60792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792" w:rsidRDefault="00B60792" w:rsidP="00590471">
      <w:r>
        <w:separator/>
      </w:r>
    </w:p>
  </w:footnote>
  <w:footnote w:type="continuationSeparator" w:id="0">
    <w:p w:rsidR="00B60792" w:rsidRDefault="00B60792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A5F79"/>
    <w:multiLevelType w:val="hybridMultilevel"/>
    <w:tmpl w:val="FC167972"/>
    <w:lvl w:ilvl="0" w:tplc="73A0524A">
      <w:numFmt w:val="bullet"/>
      <w:lvlText w:val="•"/>
      <w:lvlJc w:val="left"/>
      <w:pPr>
        <w:ind w:left="100" w:hanging="16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53EB7A8">
      <w:numFmt w:val="bullet"/>
      <w:lvlText w:val="•"/>
      <w:lvlJc w:val="left"/>
      <w:pPr>
        <w:ind w:left="1156" w:hanging="162"/>
      </w:pPr>
      <w:rPr>
        <w:rFonts w:hint="default"/>
        <w:lang w:val="ru-RU" w:eastAsia="en-US" w:bidi="ar-SA"/>
      </w:rPr>
    </w:lvl>
    <w:lvl w:ilvl="2" w:tplc="48B00696">
      <w:numFmt w:val="bullet"/>
      <w:lvlText w:val="•"/>
      <w:lvlJc w:val="left"/>
      <w:pPr>
        <w:ind w:left="2213" w:hanging="162"/>
      </w:pPr>
      <w:rPr>
        <w:rFonts w:hint="default"/>
        <w:lang w:val="ru-RU" w:eastAsia="en-US" w:bidi="ar-SA"/>
      </w:rPr>
    </w:lvl>
    <w:lvl w:ilvl="3" w:tplc="E89E986A">
      <w:numFmt w:val="bullet"/>
      <w:lvlText w:val="•"/>
      <w:lvlJc w:val="left"/>
      <w:pPr>
        <w:ind w:left="3269" w:hanging="162"/>
      </w:pPr>
      <w:rPr>
        <w:rFonts w:hint="default"/>
        <w:lang w:val="ru-RU" w:eastAsia="en-US" w:bidi="ar-SA"/>
      </w:rPr>
    </w:lvl>
    <w:lvl w:ilvl="4" w:tplc="C0AADF98">
      <w:numFmt w:val="bullet"/>
      <w:lvlText w:val="•"/>
      <w:lvlJc w:val="left"/>
      <w:pPr>
        <w:ind w:left="4326" w:hanging="162"/>
      </w:pPr>
      <w:rPr>
        <w:rFonts w:hint="default"/>
        <w:lang w:val="ru-RU" w:eastAsia="en-US" w:bidi="ar-SA"/>
      </w:rPr>
    </w:lvl>
    <w:lvl w:ilvl="5" w:tplc="586CAF7C">
      <w:numFmt w:val="bullet"/>
      <w:lvlText w:val="•"/>
      <w:lvlJc w:val="left"/>
      <w:pPr>
        <w:ind w:left="5383" w:hanging="162"/>
      </w:pPr>
      <w:rPr>
        <w:rFonts w:hint="default"/>
        <w:lang w:val="ru-RU" w:eastAsia="en-US" w:bidi="ar-SA"/>
      </w:rPr>
    </w:lvl>
    <w:lvl w:ilvl="6" w:tplc="CE9A9288">
      <w:numFmt w:val="bullet"/>
      <w:lvlText w:val="•"/>
      <w:lvlJc w:val="left"/>
      <w:pPr>
        <w:ind w:left="6439" w:hanging="162"/>
      </w:pPr>
      <w:rPr>
        <w:rFonts w:hint="default"/>
        <w:lang w:val="ru-RU" w:eastAsia="en-US" w:bidi="ar-SA"/>
      </w:rPr>
    </w:lvl>
    <w:lvl w:ilvl="7" w:tplc="E94C9F90">
      <w:numFmt w:val="bullet"/>
      <w:lvlText w:val="•"/>
      <w:lvlJc w:val="left"/>
      <w:pPr>
        <w:ind w:left="7496" w:hanging="162"/>
      </w:pPr>
      <w:rPr>
        <w:rFonts w:hint="default"/>
        <w:lang w:val="ru-RU" w:eastAsia="en-US" w:bidi="ar-SA"/>
      </w:rPr>
    </w:lvl>
    <w:lvl w:ilvl="8" w:tplc="D18A5116">
      <w:numFmt w:val="bullet"/>
      <w:lvlText w:val="•"/>
      <w:lvlJc w:val="left"/>
      <w:pPr>
        <w:ind w:left="8553" w:hanging="162"/>
      </w:pPr>
      <w:rPr>
        <w:rFonts w:hint="default"/>
        <w:lang w:val="ru-RU" w:eastAsia="en-US" w:bidi="ar-SA"/>
      </w:rPr>
    </w:lvl>
  </w:abstractNum>
  <w:abstractNum w:abstractNumId="5" w15:restartNumberingAfterBreak="0">
    <w:nsid w:val="68596AD7"/>
    <w:multiLevelType w:val="hybridMultilevel"/>
    <w:tmpl w:val="F702A262"/>
    <w:lvl w:ilvl="0" w:tplc="1660B3F2">
      <w:numFmt w:val="bullet"/>
      <w:lvlText w:val=""/>
      <w:lvlJc w:val="left"/>
      <w:pPr>
        <w:ind w:left="100" w:hanging="195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E25EDDB4">
      <w:numFmt w:val="bullet"/>
      <w:lvlText w:val="•"/>
      <w:lvlJc w:val="left"/>
      <w:pPr>
        <w:ind w:left="1156" w:hanging="195"/>
      </w:pPr>
      <w:rPr>
        <w:rFonts w:hint="default"/>
        <w:lang w:val="ru-RU" w:eastAsia="en-US" w:bidi="ar-SA"/>
      </w:rPr>
    </w:lvl>
    <w:lvl w:ilvl="2" w:tplc="EF3EBB0A">
      <w:numFmt w:val="bullet"/>
      <w:lvlText w:val="•"/>
      <w:lvlJc w:val="left"/>
      <w:pPr>
        <w:ind w:left="2213" w:hanging="195"/>
      </w:pPr>
      <w:rPr>
        <w:rFonts w:hint="default"/>
        <w:lang w:val="ru-RU" w:eastAsia="en-US" w:bidi="ar-SA"/>
      </w:rPr>
    </w:lvl>
    <w:lvl w:ilvl="3" w:tplc="FD9008F2">
      <w:numFmt w:val="bullet"/>
      <w:lvlText w:val="•"/>
      <w:lvlJc w:val="left"/>
      <w:pPr>
        <w:ind w:left="3269" w:hanging="195"/>
      </w:pPr>
      <w:rPr>
        <w:rFonts w:hint="default"/>
        <w:lang w:val="ru-RU" w:eastAsia="en-US" w:bidi="ar-SA"/>
      </w:rPr>
    </w:lvl>
    <w:lvl w:ilvl="4" w:tplc="6B60B7BC">
      <w:numFmt w:val="bullet"/>
      <w:lvlText w:val="•"/>
      <w:lvlJc w:val="left"/>
      <w:pPr>
        <w:ind w:left="4326" w:hanging="195"/>
      </w:pPr>
      <w:rPr>
        <w:rFonts w:hint="default"/>
        <w:lang w:val="ru-RU" w:eastAsia="en-US" w:bidi="ar-SA"/>
      </w:rPr>
    </w:lvl>
    <w:lvl w:ilvl="5" w:tplc="25382080">
      <w:numFmt w:val="bullet"/>
      <w:lvlText w:val="•"/>
      <w:lvlJc w:val="left"/>
      <w:pPr>
        <w:ind w:left="5383" w:hanging="195"/>
      </w:pPr>
      <w:rPr>
        <w:rFonts w:hint="default"/>
        <w:lang w:val="ru-RU" w:eastAsia="en-US" w:bidi="ar-SA"/>
      </w:rPr>
    </w:lvl>
    <w:lvl w:ilvl="6" w:tplc="1CB6C5FC">
      <w:numFmt w:val="bullet"/>
      <w:lvlText w:val="•"/>
      <w:lvlJc w:val="left"/>
      <w:pPr>
        <w:ind w:left="6439" w:hanging="195"/>
      </w:pPr>
      <w:rPr>
        <w:rFonts w:hint="default"/>
        <w:lang w:val="ru-RU" w:eastAsia="en-US" w:bidi="ar-SA"/>
      </w:rPr>
    </w:lvl>
    <w:lvl w:ilvl="7" w:tplc="FF60B466">
      <w:numFmt w:val="bullet"/>
      <w:lvlText w:val="•"/>
      <w:lvlJc w:val="left"/>
      <w:pPr>
        <w:ind w:left="7496" w:hanging="195"/>
      </w:pPr>
      <w:rPr>
        <w:rFonts w:hint="default"/>
        <w:lang w:val="ru-RU" w:eastAsia="en-US" w:bidi="ar-SA"/>
      </w:rPr>
    </w:lvl>
    <w:lvl w:ilvl="8" w:tplc="5AAA9FD0">
      <w:numFmt w:val="bullet"/>
      <w:lvlText w:val="•"/>
      <w:lvlJc w:val="left"/>
      <w:pPr>
        <w:ind w:left="8553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52531"/>
    <w:rsid w:val="00276026"/>
    <w:rsid w:val="002B4549"/>
    <w:rsid w:val="00310F17"/>
    <w:rsid w:val="003326CB"/>
    <w:rsid w:val="00376291"/>
    <w:rsid w:val="00380FD1"/>
    <w:rsid w:val="00383D02"/>
    <w:rsid w:val="003E2287"/>
    <w:rsid w:val="004E158A"/>
    <w:rsid w:val="00565C77"/>
    <w:rsid w:val="0056708E"/>
    <w:rsid w:val="005801E5"/>
    <w:rsid w:val="00590471"/>
    <w:rsid w:val="005D01FA"/>
    <w:rsid w:val="006A6AFD"/>
    <w:rsid w:val="006D79A8"/>
    <w:rsid w:val="007575B6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70ECC"/>
    <w:rsid w:val="009B6A60"/>
    <w:rsid w:val="00A31464"/>
    <w:rsid w:val="00A31B16"/>
    <w:rsid w:val="00A91BA4"/>
    <w:rsid w:val="00AA78C1"/>
    <w:rsid w:val="00AC6C7E"/>
    <w:rsid w:val="00B60792"/>
    <w:rsid w:val="00B6466C"/>
    <w:rsid w:val="00B90133"/>
    <w:rsid w:val="00BE7229"/>
    <w:rsid w:val="00C14078"/>
    <w:rsid w:val="00CD25C6"/>
    <w:rsid w:val="00CE1A80"/>
    <w:rsid w:val="00CE1E3D"/>
    <w:rsid w:val="00D053FA"/>
    <w:rsid w:val="00DD1AD9"/>
    <w:rsid w:val="00E00FC8"/>
    <w:rsid w:val="00E26AED"/>
    <w:rsid w:val="00E40BB4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2022-04-16T13:12:00Z</dcterms:created>
  <dcterms:modified xsi:type="dcterms:W3CDTF">2022-04-16T13:39:00Z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